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90" w:rsidRDefault="00400F90" w:rsidP="00D3293C">
      <w:pPr>
        <w:jc w:val="right"/>
      </w:pPr>
      <w:r>
        <w:t>Утверждаю</w:t>
      </w:r>
    </w:p>
    <w:p w:rsidR="00400F90" w:rsidRDefault="00400F90" w:rsidP="00D3293C">
      <w:pPr>
        <w:jc w:val="right"/>
      </w:pPr>
      <w:r>
        <w:t>Заведующий МБДОУ №71</w:t>
      </w:r>
    </w:p>
    <w:p w:rsidR="00400F90" w:rsidRDefault="00400F90" w:rsidP="00D3293C">
      <w:pPr>
        <w:jc w:val="right"/>
      </w:pPr>
      <w:r>
        <w:t>«Кораблик»</w:t>
      </w:r>
    </w:p>
    <w:p w:rsidR="00400F90" w:rsidRDefault="00400F90" w:rsidP="00D3293C">
      <w:pPr>
        <w:jc w:val="right"/>
      </w:pPr>
      <w:r>
        <w:t>____________Т.В. Блинова</w:t>
      </w:r>
    </w:p>
    <w:p w:rsidR="00400F90" w:rsidRDefault="00400F90" w:rsidP="00D3293C">
      <w:pPr>
        <w:jc w:val="right"/>
      </w:pPr>
    </w:p>
    <w:p w:rsidR="00400F90" w:rsidRDefault="00400F90" w:rsidP="00D3293C">
      <w:pPr>
        <w:jc w:val="right"/>
      </w:pPr>
    </w:p>
    <w:p w:rsidR="00400F90" w:rsidRDefault="00400F90" w:rsidP="00D3293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</w:p>
    <w:p w:rsidR="00400F90" w:rsidRDefault="00400F90" w:rsidP="00D3293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обучению детей правилам поведения на воде</w:t>
      </w:r>
    </w:p>
    <w:p w:rsidR="00400F90" w:rsidRPr="005C78A9" w:rsidRDefault="00400F90" w:rsidP="00D3293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МБДОУ – «Детский сад №71 «Кораблик»</w:t>
      </w:r>
    </w:p>
    <w:p w:rsidR="00400F90" w:rsidRDefault="00400F90" w:rsidP="00D3293C">
      <w:pPr>
        <w:jc w:val="center"/>
        <w:rPr>
          <w:b/>
          <w:bCs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693"/>
        <w:gridCol w:w="1701"/>
        <w:gridCol w:w="2126"/>
        <w:gridCol w:w="2027"/>
      </w:tblGrid>
      <w:tr w:rsidR="00400F90">
        <w:tc>
          <w:tcPr>
            <w:tcW w:w="11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</w:p>
          <w:p w:rsidR="00400F90" w:rsidRPr="00707155" w:rsidRDefault="00400F90" w:rsidP="00707155">
            <w:pPr>
              <w:jc w:val="center"/>
              <w:rPr>
                <w:b/>
                <w:bCs/>
                <w:sz w:val="28"/>
                <w:szCs w:val="28"/>
              </w:rPr>
            </w:pPr>
            <w:r w:rsidRPr="00707155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2693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Ответственные</w:t>
            </w:r>
          </w:p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Участники мероприятия</w:t>
            </w:r>
          </w:p>
        </w:tc>
      </w:tr>
      <w:tr w:rsidR="00400F90">
        <w:tc>
          <w:tcPr>
            <w:tcW w:w="11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</w:p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00F90" w:rsidRPr="00707155" w:rsidRDefault="00400F90" w:rsidP="00707155">
            <w:pPr>
              <w:spacing w:line="360" w:lineRule="auto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Конкурс рисунков</w:t>
            </w:r>
          </w:p>
          <w:p w:rsidR="00400F90" w:rsidRPr="00707155" w:rsidRDefault="00400F90" w:rsidP="00707155">
            <w:pPr>
              <w:spacing w:line="360" w:lineRule="auto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«Водный мир»</w:t>
            </w:r>
          </w:p>
        </w:tc>
        <w:tc>
          <w:tcPr>
            <w:tcW w:w="1701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 xml:space="preserve"> С 16 по 327.06.14 </w:t>
            </w:r>
          </w:p>
        </w:tc>
        <w:tc>
          <w:tcPr>
            <w:tcW w:w="2126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воспитатели</w:t>
            </w:r>
          </w:p>
        </w:tc>
        <w:tc>
          <w:tcPr>
            <w:tcW w:w="2027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Гр.№7,10,3,9</w:t>
            </w:r>
          </w:p>
        </w:tc>
      </w:tr>
      <w:tr w:rsidR="00400F90">
        <w:tc>
          <w:tcPr>
            <w:tcW w:w="11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</w:p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400F90" w:rsidRPr="00707155" w:rsidRDefault="00400F90" w:rsidP="00F403AD">
            <w:pPr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Беседы с детьми о правилах поведения на воде</w:t>
            </w:r>
          </w:p>
        </w:tc>
        <w:tc>
          <w:tcPr>
            <w:tcW w:w="1701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С 9.06 по 16.06.2014</w:t>
            </w:r>
          </w:p>
        </w:tc>
        <w:tc>
          <w:tcPr>
            <w:tcW w:w="2126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</w:p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воспитатели</w:t>
            </w:r>
          </w:p>
        </w:tc>
        <w:tc>
          <w:tcPr>
            <w:tcW w:w="2027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Гр.№3, 710, 9</w:t>
            </w:r>
          </w:p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00F90">
        <w:tc>
          <w:tcPr>
            <w:tcW w:w="1101" w:type="dxa"/>
          </w:tcPr>
          <w:p w:rsidR="00400F90" w:rsidRPr="007E052E" w:rsidRDefault="00400F90" w:rsidP="00707155">
            <w:pPr>
              <w:jc w:val="center"/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400F90" w:rsidRPr="007E052E" w:rsidRDefault="00400F90" w:rsidP="00F403AD">
            <w:pPr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>Театральная постановка «В гостях у Водяной»</w:t>
            </w:r>
          </w:p>
        </w:tc>
        <w:tc>
          <w:tcPr>
            <w:tcW w:w="1701" w:type="dxa"/>
          </w:tcPr>
          <w:p w:rsidR="00400F90" w:rsidRDefault="00400F90" w:rsidP="007E05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</w:t>
            </w:r>
            <w:r w:rsidRPr="007E052E">
              <w:rPr>
                <w:sz w:val="28"/>
                <w:szCs w:val="28"/>
              </w:rPr>
              <w:t>.2014</w:t>
            </w:r>
          </w:p>
          <w:p w:rsidR="00400F90" w:rsidRPr="007E052E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00F90" w:rsidRPr="007E052E" w:rsidRDefault="00400F90" w:rsidP="007E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Арсланова О.А.</w:t>
            </w:r>
            <w:r w:rsidRPr="007E052E">
              <w:rPr>
                <w:sz w:val="28"/>
                <w:szCs w:val="28"/>
              </w:rPr>
              <w:t>.</w:t>
            </w:r>
          </w:p>
        </w:tc>
        <w:tc>
          <w:tcPr>
            <w:tcW w:w="2027" w:type="dxa"/>
          </w:tcPr>
          <w:p w:rsidR="00400F90" w:rsidRPr="007E052E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 xml:space="preserve">Группы </w:t>
            </w:r>
          </w:p>
          <w:p w:rsidR="00400F90" w:rsidRPr="007E052E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>№5,8</w:t>
            </w:r>
          </w:p>
        </w:tc>
      </w:tr>
      <w:tr w:rsidR="00400F90">
        <w:tc>
          <w:tcPr>
            <w:tcW w:w="11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400F90" w:rsidRPr="00707155" w:rsidRDefault="00400F90" w:rsidP="00F403AD">
            <w:pPr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Развлечение «День Нептуна»</w:t>
            </w:r>
          </w:p>
        </w:tc>
        <w:tc>
          <w:tcPr>
            <w:tcW w:w="1701" w:type="dxa"/>
          </w:tcPr>
          <w:p w:rsidR="00400F90" w:rsidRPr="007E052E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>26.07.2014</w:t>
            </w:r>
          </w:p>
        </w:tc>
        <w:tc>
          <w:tcPr>
            <w:tcW w:w="2126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E052E">
              <w:rPr>
                <w:sz w:val="28"/>
                <w:szCs w:val="28"/>
              </w:rPr>
              <w:t>Кийко С.В</w:t>
            </w:r>
          </w:p>
        </w:tc>
        <w:tc>
          <w:tcPr>
            <w:tcW w:w="2027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 xml:space="preserve">Группы </w:t>
            </w:r>
          </w:p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№3,7,9,10.</w:t>
            </w:r>
          </w:p>
        </w:tc>
      </w:tr>
      <w:tr w:rsidR="00400F90">
        <w:tc>
          <w:tcPr>
            <w:tcW w:w="1101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400F90" w:rsidRPr="00707155" w:rsidRDefault="00400F90" w:rsidP="00F403AD">
            <w:pPr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Фотовыставка</w:t>
            </w:r>
          </w:p>
          <w:p w:rsidR="00400F90" w:rsidRPr="00707155" w:rsidRDefault="00400F90" w:rsidP="00F403AD">
            <w:pPr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«Вот, как мы умеем»</w:t>
            </w:r>
          </w:p>
        </w:tc>
        <w:tc>
          <w:tcPr>
            <w:tcW w:w="1701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30.07.</w:t>
            </w:r>
            <w:bookmarkStart w:id="0" w:name="_GoBack"/>
            <w:bookmarkEnd w:id="0"/>
            <w:r w:rsidRPr="00707155">
              <w:rPr>
                <w:sz w:val="28"/>
                <w:szCs w:val="28"/>
              </w:rPr>
              <w:t>2014</w:t>
            </w:r>
          </w:p>
        </w:tc>
        <w:tc>
          <w:tcPr>
            <w:tcW w:w="2126" w:type="dxa"/>
          </w:tcPr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Ст.воспитатель</w:t>
            </w:r>
          </w:p>
          <w:p w:rsidR="00400F90" w:rsidRPr="00707155" w:rsidRDefault="00400F90" w:rsidP="00707155">
            <w:pPr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Маклакова Л.Л.</w:t>
            </w:r>
          </w:p>
        </w:tc>
        <w:tc>
          <w:tcPr>
            <w:tcW w:w="2027" w:type="dxa"/>
          </w:tcPr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00F90" w:rsidRPr="00707155" w:rsidRDefault="00400F90" w:rsidP="0070715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7155">
              <w:rPr>
                <w:sz w:val="28"/>
                <w:szCs w:val="28"/>
              </w:rPr>
              <w:t>Все группы</w:t>
            </w:r>
          </w:p>
        </w:tc>
      </w:tr>
    </w:tbl>
    <w:p w:rsidR="00400F90" w:rsidRDefault="00400F90"/>
    <w:sectPr w:rsidR="00400F90" w:rsidSect="00D329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A60"/>
    <w:rsid w:val="001750DE"/>
    <w:rsid w:val="002F13A8"/>
    <w:rsid w:val="00400F90"/>
    <w:rsid w:val="005C78A9"/>
    <w:rsid w:val="00707155"/>
    <w:rsid w:val="007E052E"/>
    <w:rsid w:val="00802FCF"/>
    <w:rsid w:val="00B77A60"/>
    <w:rsid w:val="00D3293C"/>
    <w:rsid w:val="00F4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3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293C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100</Words>
  <Characters>573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Методист</cp:lastModifiedBy>
  <cp:revision>3</cp:revision>
  <cp:lastPrinted>2014-05-30T11:38:00Z</cp:lastPrinted>
  <dcterms:created xsi:type="dcterms:W3CDTF">2014-05-25T13:09:00Z</dcterms:created>
  <dcterms:modified xsi:type="dcterms:W3CDTF">2014-05-30T11:39:00Z</dcterms:modified>
</cp:coreProperties>
</file>